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4DE80" w14:textId="77777777" w:rsidR="00B6776C" w:rsidRPr="00396625" w:rsidRDefault="00B6776C" w:rsidP="00B6776C">
      <w:pPr>
        <w:widowControl w:val="0"/>
        <w:autoSpaceDE w:val="0"/>
        <w:autoSpaceDN w:val="0"/>
        <w:adjustRightInd w:val="0"/>
        <w:spacing w:after="0" w:line="240" w:lineRule="auto"/>
        <w:jc w:val="right"/>
        <w:rPr>
          <w:rFonts w:ascii="Times New Roman" w:hAnsi="Times New Roman" w:cs="Times New Roman"/>
          <w:b/>
          <w:bCs/>
          <w:sz w:val="24"/>
          <w:szCs w:val="24"/>
          <w:lang w:val="ro-RO"/>
        </w:rPr>
      </w:pPr>
      <w:r w:rsidRPr="00396625">
        <w:rPr>
          <w:rFonts w:ascii="Times New Roman" w:hAnsi="Times New Roman" w:cs="Times New Roman"/>
          <w:b/>
          <w:bCs/>
          <w:sz w:val="24"/>
          <w:szCs w:val="24"/>
          <w:lang w:val="ro-RO"/>
        </w:rPr>
        <w:t>Anexa 2.3.3</w:t>
      </w:r>
    </w:p>
    <w:p w14:paraId="2C48C93D" w14:textId="77777777" w:rsidR="00B6776C" w:rsidRPr="00396625" w:rsidRDefault="00B6776C" w:rsidP="00B6776C">
      <w:pPr>
        <w:widowControl w:val="0"/>
        <w:autoSpaceDE w:val="0"/>
        <w:autoSpaceDN w:val="0"/>
        <w:adjustRightInd w:val="0"/>
        <w:spacing w:after="0" w:line="240" w:lineRule="auto"/>
        <w:jc w:val="both"/>
        <w:rPr>
          <w:rFonts w:ascii="Times New Roman" w:hAnsi="Times New Roman" w:cs="Times New Roman"/>
          <w:b/>
          <w:bCs/>
          <w:sz w:val="24"/>
          <w:szCs w:val="24"/>
          <w:lang w:val="ro-RO"/>
        </w:rPr>
      </w:pPr>
    </w:p>
    <w:p w14:paraId="7F5D02D9" w14:textId="77C4DE20" w:rsidR="00B6776C" w:rsidRPr="00396625" w:rsidRDefault="00B6776C" w:rsidP="00B6776C">
      <w:pPr>
        <w:widowControl w:val="0"/>
        <w:autoSpaceDE w:val="0"/>
        <w:autoSpaceDN w:val="0"/>
        <w:adjustRightInd w:val="0"/>
        <w:spacing w:after="0" w:line="240" w:lineRule="auto"/>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C</w:t>
      </w:r>
      <w:r w:rsidRPr="00396625">
        <w:rPr>
          <w:rFonts w:ascii="Times New Roman" w:hAnsi="Times New Roman" w:cs="Times New Roman"/>
          <w:b/>
          <w:bCs/>
          <w:sz w:val="24"/>
          <w:szCs w:val="24"/>
          <w:lang w:val="ro-RO"/>
        </w:rPr>
        <w:t>erere pentru acordarea bursei sociale pentru elevi cu unul sau ambii părinți decedați / elevi asupra cărora a fost instituită o măsură de protecție specială, respectiv plasament de urgență, în anul școlar 202</w:t>
      </w:r>
      <w:r>
        <w:rPr>
          <w:rFonts w:ascii="Times New Roman" w:hAnsi="Times New Roman" w:cs="Times New Roman"/>
          <w:b/>
          <w:bCs/>
          <w:sz w:val="24"/>
          <w:szCs w:val="24"/>
          <w:lang w:val="ro-RO"/>
        </w:rPr>
        <w:t>5</w:t>
      </w:r>
      <w:r w:rsidRPr="00396625">
        <w:rPr>
          <w:rFonts w:ascii="Times New Roman" w:hAnsi="Times New Roman" w:cs="Times New Roman"/>
          <w:b/>
          <w:bCs/>
          <w:sz w:val="24"/>
          <w:szCs w:val="24"/>
          <w:lang w:val="ro-RO"/>
        </w:rPr>
        <w:t>-202</w:t>
      </w:r>
      <w:r>
        <w:rPr>
          <w:rFonts w:ascii="Times New Roman" w:hAnsi="Times New Roman" w:cs="Times New Roman"/>
          <w:b/>
          <w:bCs/>
          <w:sz w:val="24"/>
          <w:szCs w:val="24"/>
          <w:lang w:val="ro-RO"/>
        </w:rPr>
        <w:t>6</w:t>
      </w:r>
    </w:p>
    <w:p w14:paraId="2E4328EF" w14:textId="77777777" w:rsidR="00B6776C" w:rsidRPr="00396625" w:rsidRDefault="00B6776C" w:rsidP="00B6776C">
      <w:pPr>
        <w:widowControl w:val="0"/>
        <w:autoSpaceDE w:val="0"/>
        <w:autoSpaceDN w:val="0"/>
        <w:adjustRightInd w:val="0"/>
        <w:spacing w:after="0" w:line="240" w:lineRule="auto"/>
        <w:jc w:val="both"/>
        <w:rPr>
          <w:rFonts w:ascii="Times New Roman" w:hAnsi="Times New Roman" w:cs="Times New Roman"/>
          <w:b/>
          <w:bCs/>
          <w:sz w:val="24"/>
          <w:szCs w:val="24"/>
          <w:lang w:val="ro-RO"/>
        </w:rPr>
      </w:pPr>
    </w:p>
    <w:p w14:paraId="61861417" w14:textId="77777777" w:rsidR="00B6776C" w:rsidRPr="00396625" w:rsidRDefault="00B6776C" w:rsidP="00B6776C">
      <w:pPr>
        <w:widowControl w:val="0"/>
        <w:autoSpaceDE w:val="0"/>
        <w:autoSpaceDN w:val="0"/>
        <w:adjustRightInd w:val="0"/>
        <w:spacing w:after="0" w:line="240" w:lineRule="auto"/>
        <w:jc w:val="both"/>
        <w:rPr>
          <w:rFonts w:ascii="Times New Roman" w:hAnsi="Times New Roman" w:cs="Times New Roman"/>
          <w:b/>
          <w:bCs/>
          <w:sz w:val="24"/>
          <w:szCs w:val="24"/>
          <w:lang w:val="ro-RO"/>
        </w:rPr>
      </w:pPr>
    </w:p>
    <w:p w14:paraId="6FBDAA31" w14:textId="77777777" w:rsidR="00B6776C" w:rsidRPr="00396625" w:rsidRDefault="00B6776C" w:rsidP="00B6776C">
      <w:pPr>
        <w:keepNext/>
        <w:keepLines/>
        <w:widowControl w:val="0"/>
        <w:autoSpaceDE w:val="0"/>
        <w:autoSpaceDN w:val="0"/>
        <w:adjustRightInd w:val="0"/>
        <w:spacing w:after="0" w:line="240" w:lineRule="auto"/>
        <w:jc w:val="center"/>
        <w:rPr>
          <w:rFonts w:ascii="Times New Roman" w:hAnsi="Times New Roman" w:cs="Times New Roman"/>
          <w:b/>
          <w:bCs/>
          <w:sz w:val="18"/>
          <w:szCs w:val="18"/>
          <w:lang w:val="ro-RO"/>
        </w:rPr>
      </w:pPr>
      <w:r w:rsidRPr="00396625">
        <w:rPr>
          <w:rFonts w:ascii="Arial" w:hAnsi="Arial" w:cs="Arial"/>
          <w:sz w:val="18"/>
          <w:szCs w:val="18"/>
          <w:lang w:val="ro-RO"/>
        </w:rPr>
        <w:t>Către COMISIA DE MANAGEMENT AL BURSELOR ȘCOLARE</w:t>
      </w:r>
    </w:p>
    <w:p w14:paraId="5A3712F5" w14:textId="77777777" w:rsidR="00B6776C" w:rsidRPr="00396625" w:rsidRDefault="00B6776C" w:rsidP="00B6776C">
      <w:pPr>
        <w:widowControl w:val="0"/>
        <w:autoSpaceDE w:val="0"/>
        <w:autoSpaceDN w:val="0"/>
        <w:adjustRightInd w:val="0"/>
        <w:spacing w:after="0" w:line="240" w:lineRule="auto"/>
        <w:ind w:firstLine="860"/>
        <w:jc w:val="both"/>
        <w:rPr>
          <w:rFonts w:ascii="Times New Roman" w:hAnsi="Times New Roman" w:cs="Times New Roman"/>
          <w:sz w:val="18"/>
          <w:szCs w:val="18"/>
          <w:lang w:val="ro-RO"/>
        </w:rPr>
      </w:pPr>
    </w:p>
    <w:p w14:paraId="0DDF3645" w14:textId="77777777" w:rsidR="00B6776C" w:rsidRPr="00396625" w:rsidRDefault="00B6776C" w:rsidP="00B6776C">
      <w:pPr>
        <w:widowControl w:val="0"/>
        <w:autoSpaceDE w:val="0"/>
        <w:autoSpaceDN w:val="0"/>
        <w:adjustRightInd w:val="0"/>
        <w:spacing w:after="0" w:line="240" w:lineRule="auto"/>
        <w:ind w:firstLine="860"/>
        <w:jc w:val="both"/>
        <w:rPr>
          <w:rFonts w:ascii="Times New Roman" w:hAnsi="Times New Roman" w:cs="Times New Roman"/>
          <w:sz w:val="18"/>
          <w:szCs w:val="18"/>
          <w:lang w:val="ro-RO"/>
        </w:rPr>
      </w:pPr>
    </w:p>
    <w:p w14:paraId="4731B2CF" w14:textId="14B51F11" w:rsidR="00B6776C" w:rsidRPr="00396625" w:rsidRDefault="00B6776C" w:rsidP="00B6776C">
      <w:pPr>
        <w:spacing w:after="0" w:line="360" w:lineRule="auto"/>
        <w:ind w:firstLine="720"/>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Subsemnatul(a),___________________________________, în  calitate de părinte/tutore legal al elevului/ei____________________________ din clasa______________ , anul școlar 202</w:t>
      </w:r>
      <w:r w:rsidR="00E61D1B">
        <w:rPr>
          <w:rFonts w:ascii="Arial" w:eastAsia="Times New Roman" w:hAnsi="Arial" w:cs="Arial"/>
          <w:bCs/>
          <w:sz w:val="18"/>
          <w:szCs w:val="18"/>
          <w:lang w:val="ro-RO"/>
        </w:rPr>
        <w:t>5</w:t>
      </w:r>
      <w:r w:rsidRPr="00396625">
        <w:rPr>
          <w:rFonts w:ascii="Arial" w:eastAsia="Times New Roman" w:hAnsi="Arial" w:cs="Arial"/>
          <w:bCs/>
          <w:sz w:val="18"/>
          <w:szCs w:val="18"/>
          <w:lang w:val="ro-RO"/>
        </w:rPr>
        <w:t>-202</w:t>
      </w:r>
      <w:r w:rsidR="00E61D1B">
        <w:rPr>
          <w:rFonts w:ascii="Arial" w:eastAsia="Times New Roman" w:hAnsi="Arial" w:cs="Arial"/>
          <w:bCs/>
          <w:sz w:val="18"/>
          <w:szCs w:val="18"/>
          <w:lang w:val="ro-RO"/>
        </w:rPr>
        <w:t>6</w:t>
      </w:r>
      <w:r w:rsidRPr="00396625">
        <w:rPr>
          <w:rFonts w:ascii="Arial" w:eastAsia="Times New Roman" w:hAnsi="Arial" w:cs="Arial"/>
          <w:bCs/>
          <w:sz w:val="18"/>
          <w:szCs w:val="18"/>
          <w:lang w:val="ro-RO"/>
        </w:rPr>
        <w:t>, vă rog să aprobați acordarea</w:t>
      </w:r>
      <w:r w:rsidRPr="00396625">
        <w:rPr>
          <w:rFonts w:ascii="Arial" w:eastAsia="Times New Roman" w:hAnsi="Arial" w:cs="Arial"/>
          <w:b/>
          <w:sz w:val="18"/>
          <w:szCs w:val="18"/>
          <w:lang w:val="ro-RO"/>
        </w:rPr>
        <w:t xml:space="preserve"> BURSEI SOCIALE</w:t>
      </w:r>
      <w:r w:rsidRPr="00396625">
        <w:rPr>
          <w:rFonts w:ascii="Arial" w:eastAsia="Times New Roman" w:hAnsi="Arial" w:cs="Arial"/>
          <w:bCs/>
          <w:sz w:val="18"/>
          <w:szCs w:val="18"/>
          <w:lang w:val="ro-RO"/>
        </w:rPr>
        <w:t xml:space="preserve">, pentru fiu meul / fiica mea, conform prevederile art. 10 litera c) al Ordinului M.E. Nr. </w:t>
      </w:r>
      <w:r w:rsidR="00C50CDF">
        <w:rPr>
          <w:rFonts w:ascii="Arial" w:eastAsia="Times New Roman" w:hAnsi="Arial" w:cs="Arial"/>
          <w:bCs/>
          <w:sz w:val="18"/>
          <w:szCs w:val="18"/>
          <w:lang w:val="ro-RO"/>
        </w:rPr>
        <w:t>732/2025</w:t>
      </w:r>
      <w:r w:rsidRPr="00396625">
        <w:rPr>
          <w:rFonts w:ascii="Arial" w:eastAsia="Times New Roman" w:hAnsi="Arial" w:cs="Arial"/>
          <w:bCs/>
          <w:sz w:val="18"/>
          <w:szCs w:val="18"/>
          <w:lang w:val="ro-RO"/>
        </w:rPr>
        <w:t>,</w:t>
      </w:r>
    </w:p>
    <w:p w14:paraId="58A57C73" w14:textId="77777777" w:rsidR="00B6776C" w:rsidRPr="00396625" w:rsidRDefault="00B6776C" w:rsidP="00B6776C">
      <w:pPr>
        <w:spacing w:after="0" w:line="360" w:lineRule="auto"/>
        <w:ind w:firstLine="720"/>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c)</w:t>
      </w:r>
      <w:r w:rsidRPr="00396625">
        <w:rPr>
          <w:rFonts w:ascii="Arial" w:eastAsia="Times New Roman" w:hAnsi="Arial" w:cs="Arial"/>
          <w:bCs/>
          <w:sz w:val="18"/>
          <w:szCs w:val="18"/>
          <w:lang w:val="ro-RO"/>
        </w:rPr>
        <w:tab/>
        <w:t>elevi cu unul sau ambii părinți decedați și elevi asupra cărora a fost instituită o măsură de protecție specială, respectiv plasamentul/plasamentul de urgență, fără a se lua în considerare nivelul venitului mediu pe membru de familie;</w:t>
      </w:r>
    </w:p>
    <w:p w14:paraId="5FA42C08" w14:textId="77777777" w:rsidR="00B6776C" w:rsidRPr="00396625" w:rsidRDefault="00B6776C" w:rsidP="00B6776C">
      <w:pPr>
        <w:spacing w:after="0" w:line="240" w:lineRule="auto"/>
        <w:ind w:firstLine="720"/>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 xml:space="preserve">Menționez că elevul/eleva pentru care solicit bursa, se află într-una din următoarele situații (se bifează varianta corespunzătoare): </w:t>
      </w:r>
    </w:p>
    <w:p w14:paraId="383A0A18" w14:textId="77777777" w:rsidR="00B6776C" w:rsidRPr="00396625" w:rsidRDefault="00B6776C" w:rsidP="00B6776C">
      <w:pPr>
        <w:pStyle w:val="ListParagraph"/>
        <w:numPr>
          <w:ilvl w:val="0"/>
          <w:numId w:val="2"/>
        </w:numPr>
        <w:spacing w:after="0" w:line="24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Elev/elevă cu unul sau ambii părinți decedați;</w:t>
      </w:r>
    </w:p>
    <w:p w14:paraId="25A216BC" w14:textId="77777777" w:rsidR="00B6776C" w:rsidRPr="00396625" w:rsidRDefault="00B6776C" w:rsidP="00B6776C">
      <w:pPr>
        <w:pStyle w:val="ListParagraph"/>
        <w:numPr>
          <w:ilvl w:val="0"/>
          <w:numId w:val="2"/>
        </w:numPr>
        <w:spacing w:after="0" w:line="24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Elev/elevă asupra căruia/căreia a fost instituită o măsură de protecție specială (plasament/plasament de urgență)</w:t>
      </w:r>
    </w:p>
    <w:p w14:paraId="564EDFDF" w14:textId="77777777" w:rsidR="00B6776C" w:rsidRPr="00396625" w:rsidRDefault="00B6776C" w:rsidP="00B6776C">
      <w:pPr>
        <w:spacing w:after="0" w:line="240" w:lineRule="auto"/>
        <w:ind w:firstLine="720"/>
        <w:jc w:val="both"/>
        <w:rPr>
          <w:rFonts w:ascii="Arial" w:eastAsia="Times New Roman" w:hAnsi="Arial" w:cs="Arial"/>
          <w:bCs/>
          <w:sz w:val="18"/>
          <w:szCs w:val="18"/>
          <w:lang w:val="ro-RO"/>
        </w:rPr>
      </w:pPr>
    </w:p>
    <w:p w14:paraId="2AEF42FB" w14:textId="77777777" w:rsidR="00B6776C" w:rsidRPr="00396625" w:rsidRDefault="00B6776C" w:rsidP="00B6776C">
      <w:pPr>
        <w:spacing w:after="0" w:line="240" w:lineRule="auto"/>
        <w:jc w:val="both"/>
        <w:rPr>
          <w:rFonts w:ascii="Arial" w:eastAsia="Times New Roman" w:hAnsi="Arial" w:cs="Arial"/>
          <w:bCs/>
          <w:i/>
          <w:iCs/>
          <w:sz w:val="18"/>
          <w:szCs w:val="18"/>
          <w:lang w:val="ro-RO"/>
        </w:rPr>
      </w:pPr>
      <w:r w:rsidRPr="00396625">
        <w:rPr>
          <w:rFonts w:ascii="Arial" w:eastAsia="Times New Roman" w:hAnsi="Arial" w:cs="Arial"/>
          <w:sz w:val="18"/>
          <w:szCs w:val="18"/>
          <w:lang w:val="ro-RO"/>
        </w:rPr>
        <w:t>Anexez prezentei cereri următoarele documente/acte care dovedesc dreptul de acordare a bursei sociale (</w:t>
      </w:r>
      <w:r w:rsidRPr="00396625">
        <w:rPr>
          <w:rFonts w:ascii="Arial" w:eastAsia="Times New Roman" w:hAnsi="Arial" w:cs="Arial"/>
          <w:i/>
          <w:iCs/>
          <w:sz w:val="18"/>
          <w:szCs w:val="18"/>
          <w:lang w:val="ro-RO"/>
        </w:rPr>
        <w:t>se vor bifa documentele care vor fi anexate cerereii)</w:t>
      </w:r>
    </w:p>
    <w:p w14:paraId="37E97046" w14:textId="77777777" w:rsidR="00B6776C" w:rsidRPr="00396625" w:rsidRDefault="00B6776C" w:rsidP="00B6776C">
      <w:pPr>
        <w:pStyle w:val="ListParagraph"/>
        <w:widowControl w:val="0"/>
        <w:numPr>
          <w:ilvl w:val="0"/>
          <w:numId w:val="1"/>
        </w:numPr>
        <w:spacing w:after="0" w:line="24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Certificat naștere elev</w:t>
      </w:r>
    </w:p>
    <w:p w14:paraId="11850626" w14:textId="77777777" w:rsidR="00B6776C" w:rsidRPr="00396625" w:rsidRDefault="00B6776C" w:rsidP="00B6776C">
      <w:pPr>
        <w:pStyle w:val="ListParagraph"/>
        <w:widowControl w:val="0"/>
        <w:numPr>
          <w:ilvl w:val="0"/>
          <w:numId w:val="1"/>
        </w:numPr>
        <w:spacing w:after="0" w:line="24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 xml:space="preserve">Certificat deces părinte/părinți </w:t>
      </w:r>
    </w:p>
    <w:p w14:paraId="374995AE" w14:textId="77777777" w:rsidR="00B6776C" w:rsidRPr="00396625" w:rsidRDefault="00B6776C" w:rsidP="00B6776C">
      <w:pPr>
        <w:pStyle w:val="ListParagraph"/>
        <w:widowControl w:val="0"/>
        <w:numPr>
          <w:ilvl w:val="0"/>
          <w:numId w:val="1"/>
        </w:numPr>
        <w:spacing w:after="0" w:line="24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 xml:space="preserve">Documente care atestă instituirea unei măsuri de protecție specială </w:t>
      </w:r>
    </w:p>
    <w:p w14:paraId="1CFFFEB1" w14:textId="77777777" w:rsidR="00B6776C" w:rsidRPr="00396625" w:rsidRDefault="00B6776C" w:rsidP="00B6776C">
      <w:pPr>
        <w:widowControl w:val="0"/>
        <w:spacing w:after="0" w:line="240" w:lineRule="auto"/>
        <w:ind w:left="360"/>
        <w:jc w:val="both"/>
        <w:rPr>
          <w:rFonts w:ascii="Arial" w:eastAsia="Times New Roman" w:hAnsi="Arial" w:cs="Arial"/>
          <w:bCs/>
          <w:sz w:val="18"/>
          <w:szCs w:val="18"/>
          <w:lang w:val="ro-RO"/>
        </w:rPr>
      </w:pPr>
    </w:p>
    <w:p w14:paraId="23DA94E9" w14:textId="77777777" w:rsidR="00B6776C" w:rsidRPr="00396625" w:rsidRDefault="00B6776C" w:rsidP="00B6776C">
      <w:pPr>
        <w:pStyle w:val="ListParagraph"/>
        <w:widowControl w:val="0"/>
        <w:spacing w:after="0" w:line="240" w:lineRule="auto"/>
        <w:jc w:val="both"/>
        <w:rPr>
          <w:rFonts w:ascii="Arial" w:eastAsia="Times New Roman" w:hAnsi="Arial" w:cs="Arial"/>
          <w:bCs/>
          <w:sz w:val="18"/>
          <w:szCs w:val="18"/>
          <w:lang w:val="ro-RO"/>
        </w:rPr>
      </w:pPr>
    </w:p>
    <w:p w14:paraId="138F627F" w14:textId="77777777" w:rsidR="00B6776C" w:rsidRPr="00396625" w:rsidRDefault="00B6776C" w:rsidP="00B6776C">
      <w:pPr>
        <w:widowControl w:val="0"/>
        <w:spacing w:after="0" w:line="360" w:lineRule="auto"/>
        <w:jc w:val="both"/>
        <w:rPr>
          <w:rFonts w:ascii="Arial" w:eastAsia="Times New Roman" w:hAnsi="Arial" w:cs="Arial"/>
          <w:b/>
          <w:bCs/>
          <w:sz w:val="18"/>
          <w:szCs w:val="18"/>
          <w:lang w:val="ro-RO"/>
        </w:rPr>
      </w:pPr>
      <w:r w:rsidRPr="00396625">
        <w:rPr>
          <w:rFonts w:ascii="Arial" w:eastAsia="Times New Roman" w:hAnsi="Arial" w:cs="Arial"/>
          <w:b/>
          <w:bCs/>
          <w:sz w:val="18"/>
          <w:szCs w:val="18"/>
          <w:lang w:val="ro-RO"/>
        </w:rPr>
        <w:t>I</w:t>
      </w:r>
      <w:r w:rsidRPr="00396625">
        <w:rPr>
          <w:rFonts w:ascii="Arial" w:eastAsia="Times New Roman" w:hAnsi="Arial" w:cs="Arial"/>
          <w:bCs/>
          <w:sz w:val="18"/>
          <w:szCs w:val="18"/>
          <w:lang w:val="ro-RO"/>
        </w:rPr>
        <w:t>Declar pe propria răspundere că datele înscrise mai sus sunt reale, corecte şi cunosc faptul că nedeclararea sau declararea falsă atrage restituirea bursei încasate şi suportarea consecinţelor legale. Sunt de acord cu verificarea ulterioară a veridicității documentelor depuse la dosar.</w:t>
      </w:r>
    </w:p>
    <w:p w14:paraId="7EC27049" w14:textId="77777777" w:rsidR="00B6776C" w:rsidRPr="00396625" w:rsidRDefault="00B6776C" w:rsidP="00B6776C">
      <w:pPr>
        <w:widowControl w:val="0"/>
        <w:autoSpaceDE w:val="0"/>
        <w:autoSpaceDN w:val="0"/>
        <w:adjustRightInd w:val="0"/>
        <w:spacing w:after="0" w:line="240" w:lineRule="auto"/>
        <w:ind w:firstLine="860"/>
        <w:jc w:val="both"/>
        <w:rPr>
          <w:rFonts w:ascii="Times New Roman" w:hAnsi="Times New Roman" w:cs="Times New Roman"/>
          <w:sz w:val="18"/>
          <w:szCs w:val="18"/>
          <w:lang w:val="ro-RO"/>
        </w:rPr>
      </w:pPr>
    </w:p>
    <w:p w14:paraId="045A8BAC" w14:textId="77777777" w:rsidR="00B6776C" w:rsidRPr="00396625" w:rsidRDefault="00B6776C" w:rsidP="00B6776C">
      <w:pPr>
        <w:widowControl w:val="0"/>
        <w:autoSpaceDE w:val="0"/>
        <w:autoSpaceDN w:val="0"/>
        <w:adjustRightInd w:val="0"/>
        <w:spacing w:after="0" w:line="240" w:lineRule="auto"/>
        <w:ind w:firstLine="860"/>
        <w:jc w:val="both"/>
        <w:rPr>
          <w:rFonts w:ascii="Times New Roman" w:hAnsi="Times New Roman" w:cs="Times New Roman"/>
          <w:sz w:val="18"/>
          <w:szCs w:val="18"/>
          <w:lang w:val="ro-RO"/>
        </w:rPr>
      </w:pPr>
    </w:p>
    <w:p w14:paraId="20ACEF5F" w14:textId="77777777" w:rsidR="00B6776C" w:rsidRPr="00396625" w:rsidRDefault="00B6776C" w:rsidP="00B6776C">
      <w:pPr>
        <w:widowControl w:val="0"/>
        <w:tabs>
          <w:tab w:val="left" w:pos="1181"/>
        </w:tabs>
        <w:autoSpaceDE w:val="0"/>
        <w:autoSpaceDN w:val="0"/>
        <w:adjustRightInd w:val="0"/>
        <w:spacing w:after="0" w:line="240" w:lineRule="auto"/>
        <w:jc w:val="center"/>
        <w:rPr>
          <w:rFonts w:ascii="Arial" w:hAnsi="Arial" w:cs="Arial"/>
          <w:b/>
          <w:bCs/>
          <w:sz w:val="18"/>
          <w:szCs w:val="18"/>
          <w:lang w:val="ro-RO"/>
        </w:rPr>
      </w:pPr>
      <w:r w:rsidRPr="00396625">
        <w:rPr>
          <w:rFonts w:ascii="Arial" w:hAnsi="Arial" w:cs="Arial"/>
          <w:b/>
          <w:bCs/>
          <w:sz w:val="18"/>
          <w:szCs w:val="18"/>
          <w:lang w:val="ro-RO"/>
        </w:rPr>
        <w:t>CONSIMȚĂMÂNT PENTRU PRELUCRAREA DATELOR CU CARACTER PERSONAL</w:t>
      </w:r>
    </w:p>
    <w:p w14:paraId="2567D798" w14:textId="77777777" w:rsidR="00B6776C" w:rsidRPr="00396625" w:rsidRDefault="00B6776C" w:rsidP="00B6776C">
      <w:pPr>
        <w:widowControl w:val="0"/>
        <w:tabs>
          <w:tab w:val="left" w:pos="1181"/>
        </w:tabs>
        <w:autoSpaceDE w:val="0"/>
        <w:autoSpaceDN w:val="0"/>
        <w:adjustRightInd w:val="0"/>
        <w:spacing w:after="0" w:line="240" w:lineRule="auto"/>
        <w:jc w:val="center"/>
        <w:rPr>
          <w:rFonts w:ascii="Arial" w:hAnsi="Arial" w:cs="Arial"/>
          <w:b/>
          <w:bCs/>
          <w:sz w:val="18"/>
          <w:szCs w:val="18"/>
          <w:lang w:val="ro-RO"/>
        </w:rPr>
      </w:pPr>
    </w:p>
    <w:p w14:paraId="1BC6B205" w14:textId="77777777" w:rsidR="00B6776C" w:rsidRPr="00396625" w:rsidRDefault="00B6776C" w:rsidP="00B6776C">
      <w:pPr>
        <w:widowControl w:val="0"/>
        <w:tabs>
          <w:tab w:val="left" w:pos="1181"/>
        </w:tabs>
        <w:autoSpaceDE w:val="0"/>
        <w:autoSpaceDN w:val="0"/>
        <w:adjustRightInd w:val="0"/>
        <w:spacing w:after="0" w:line="240" w:lineRule="auto"/>
        <w:jc w:val="both"/>
        <w:rPr>
          <w:rFonts w:ascii="Arial" w:hAnsi="Arial" w:cs="Arial"/>
          <w:b/>
          <w:bCs/>
          <w:sz w:val="18"/>
          <w:szCs w:val="18"/>
          <w:lang w:val="ro-RO"/>
        </w:rPr>
      </w:pPr>
      <w:r w:rsidRPr="00396625">
        <w:rPr>
          <w:rFonts w:ascii="Arial" w:hAnsi="Arial" w:cs="Arial"/>
          <w:b/>
          <w:bCs/>
          <w:sz w:val="18"/>
          <w:szCs w:val="18"/>
          <w:lang w:val="ro-RO"/>
        </w:rPr>
        <w:t>Sunt de acord cu prelucrarea datelor cu caracter personal prevăzute în cartea de identitate și cele din extrasul de cont, numai în scopul efectuării plății pentru beneficiarii burselor școlare.</w:t>
      </w:r>
    </w:p>
    <w:p w14:paraId="30A82E74" w14:textId="77777777" w:rsidR="00B6776C" w:rsidRPr="00396625" w:rsidRDefault="00B6776C" w:rsidP="00B6776C">
      <w:pPr>
        <w:widowControl w:val="0"/>
        <w:autoSpaceDE w:val="0"/>
        <w:autoSpaceDN w:val="0"/>
        <w:adjustRightInd w:val="0"/>
        <w:spacing w:after="0" w:line="240" w:lineRule="auto"/>
        <w:ind w:firstLine="860"/>
        <w:jc w:val="both"/>
        <w:rPr>
          <w:rFonts w:ascii="Times New Roman" w:hAnsi="Times New Roman" w:cs="Times New Roman"/>
          <w:sz w:val="18"/>
          <w:szCs w:val="18"/>
          <w:lang w:val="ro-RO"/>
        </w:rPr>
      </w:pPr>
    </w:p>
    <w:p w14:paraId="3F0ADA4D" w14:textId="77777777" w:rsidR="00B6776C" w:rsidRPr="00396625" w:rsidRDefault="00B6776C" w:rsidP="00B6776C">
      <w:pPr>
        <w:widowControl w:val="0"/>
        <w:spacing w:after="0" w:line="36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Data:</w:t>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p>
    <w:p w14:paraId="1E65A4BA" w14:textId="77777777" w:rsidR="00B6776C" w:rsidRPr="00396625" w:rsidRDefault="00B6776C" w:rsidP="00B6776C">
      <w:pPr>
        <w:widowControl w:val="0"/>
        <w:spacing w:after="0" w:line="360" w:lineRule="auto"/>
        <w:ind w:left="4956" w:firstLine="708"/>
        <w:jc w:val="center"/>
        <w:rPr>
          <w:rFonts w:ascii="Arial" w:eastAsia="Times New Roman" w:hAnsi="Arial" w:cs="Arial"/>
          <w:bCs/>
          <w:sz w:val="18"/>
          <w:szCs w:val="18"/>
          <w:lang w:val="ro-RO"/>
        </w:rPr>
      </w:pPr>
      <w:r w:rsidRPr="00396625">
        <w:rPr>
          <w:rFonts w:ascii="Arial" w:eastAsia="Times New Roman" w:hAnsi="Arial" w:cs="Arial"/>
          <w:bCs/>
          <w:sz w:val="18"/>
          <w:szCs w:val="18"/>
          <w:lang w:val="ro-RO"/>
        </w:rPr>
        <w:t>Semnătura_____________</w:t>
      </w:r>
    </w:p>
    <w:p w14:paraId="3C6D2480" w14:textId="77777777" w:rsidR="00B6776C" w:rsidRPr="00396625" w:rsidRDefault="00B6776C" w:rsidP="00B6776C">
      <w:pPr>
        <w:widowControl w:val="0"/>
        <w:spacing w:after="0" w:line="360" w:lineRule="auto"/>
        <w:ind w:left="6372" w:firstLine="708"/>
        <w:rPr>
          <w:rFonts w:ascii="Arial" w:eastAsia="Times New Roman" w:hAnsi="Arial" w:cs="Arial"/>
          <w:bCs/>
          <w:sz w:val="18"/>
          <w:szCs w:val="18"/>
          <w:lang w:val="ro-RO"/>
        </w:rPr>
      </w:pPr>
    </w:p>
    <w:p w14:paraId="421E0D6E" w14:textId="02FE1F2B" w:rsidR="00B6776C" w:rsidRPr="00396625" w:rsidRDefault="00B6776C" w:rsidP="00B6776C">
      <w:pPr>
        <w:pStyle w:val="Title"/>
        <w:jc w:val="left"/>
        <w:rPr>
          <w:rFonts w:ascii="Arial" w:hAnsi="Arial" w:cs="Arial"/>
          <w:bCs/>
          <w:sz w:val="24"/>
          <w:lang w:val="ro-RO"/>
        </w:rPr>
      </w:pPr>
      <w:r w:rsidRPr="00396625">
        <w:rPr>
          <w:bCs/>
          <w:i/>
          <w:iCs/>
          <w:sz w:val="20"/>
          <w:szCs w:val="20"/>
          <w:lang w:val="ro-RO"/>
        </w:rPr>
        <w:t>Termen depunere</w:t>
      </w:r>
      <w:r w:rsidRPr="00396625">
        <w:rPr>
          <w:bCs/>
          <w:sz w:val="20"/>
          <w:szCs w:val="20"/>
          <w:lang w:val="ro-RO"/>
        </w:rPr>
        <w:t xml:space="preserve">: </w:t>
      </w:r>
      <w:r>
        <w:rPr>
          <w:bCs/>
          <w:sz w:val="20"/>
          <w:szCs w:val="20"/>
          <w:lang w:val="ro-RO"/>
        </w:rPr>
        <w:t>0</w:t>
      </w:r>
      <w:r w:rsidR="00C50CDF">
        <w:rPr>
          <w:bCs/>
          <w:sz w:val="20"/>
          <w:szCs w:val="20"/>
          <w:lang w:val="ro-RO"/>
        </w:rPr>
        <w:t>2</w:t>
      </w:r>
      <w:r>
        <w:rPr>
          <w:bCs/>
          <w:sz w:val="20"/>
          <w:szCs w:val="20"/>
          <w:lang w:val="ro-RO"/>
        </w:rPr>
        <w:t>.10.202</w:t>
      </w:r>
      <w:r w:rsidR="00C50CDF">
        <w:rPr>
          <w:bCs/>
          <w:sz w:val="20"/>
          <w:szCs w:val="20"/>
          <w:lang w:val="ro-RO"/>
        </w:rPr>
        <w:t>5</w:t>
      </w:r>
    </w:p>
    <w:p w14:paraId="15F60104" w14:textId="77777777" w:rsidR="00B6776C" w:rsidRPr="00396625" w:rsidRDefault="00B6776C" w:rsidP="00B6776C">
      <w:pPr>
        <w:widowControl w:val="0"/>
        <w:autoSpaceDE w:val="0"/>
        <w:autoSpaceDN w:val="0"/>
        <w:adjustRightInd w:val="0"/>
        <w:spacing w:after="0" w:line="240" w:lineRule="auto"/>
        <w:ind w:firstLine="860"/>
        <w:jc w:val="both"/>
        <w:rPr>
          <w:rFonts w:ascii="Times New Roman" w:hAnsi="Times New Roman" w:cs="Times New Roman"/>
          <w:sz w:val="24"/>
          <w:szCs w:val="24"/>
          <w:lang w:val="ro-RO"/>
        </w:rPr>
      </w:pPr>
    </w:p>
    <w:p w14:paraId="1991B7F1" w14:textId="77777777" w:rsidR="00B6776C" w:rsidRDefault="00B6776C" w:rsidP="00B6776C">
      <w:pPr>
        <w:pStyle w:val="Title"/>
        <w:rPr>
          <w:bCs/>
          <w:sz w:val="24"/>
          <w:lang w:val="ro-RO"/>
        </w:rPr>
      </w:pPr>
    </w:p>
    <w:p w14:paraId="133B35E3" w14:textId="20207595" w:rsidR="004840A4" w:rsidRPr="00BC50E9" w:rsidRDefault="004840A4" w:rsidP="00BC50E9"/>
    <w:sectPr w:rsidR="004840A4" w:rsidRPr="00BC50E9" w:rsidSect="00A61C9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23FAB" w14:textId="77777777" w:rsidR="006E5FFA" w:rsidRDefault="006E5FFA" w:rsidP="008865E1">
      <w:pPr>
        <w:spacing w:after="0" w:line="240" w:lineRule="auto"/>
      </w:pPr>
      <w:r>
        <w:separator/>
      </w:r>
    </w:p>
  </w:endnote>
  <w:endnote w:type="continuationSeparator" w:id="0">
    <w:p w14:paraId="74ECB682" w14:textId="77777777" w:rsidR="006E5FFA" w:rsidRDefault="006E5FFA" w:rsidP="00886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3FBE" w14:textId="77777777" w:rsidR="0098699D" w:rsidRDefault="00986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61B3" w14:textId="77777777" w:rsidR="008865E1" w:rsidRDefault="00DB1A76">
    <w:pPr>
      <w:pStyle w:val="Footer"/>
    </w:pPr>
    <w:r>
      <w:rPr>
        <w:noProof/>
        <w:lang w:val="en-US" w:eastAsia="en-US"/>
      </w:rPr>
      <w:drawing>
        <wp:inline distT="0" distB="0" distL="0" distR="0" wp14:anchorId="5B2CCC51" wp14:editId="60A71EBC">
          <wp:extent cx="5731510" cy="242461"/>
          <wp:effectExtent l="0" t="0" r="0" b="5715"/>
          <wp:docPr id="1" name="Picture 1" descr="F:\Fejléc\Lábléc 2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jléc\Lábléc 2023-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424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1E06" w14:textId="77777777" w:rsidR="0098699D" w:rsidRDefault="00986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1045B" w14:textId="77777777" w:rsidR="006E5FFA" w:rsidRDefault="006E5FFA" w:rsidP="008865E1">
      <w:pPr>
        <w:spacing w:after="0" w:line="240" w:lineRule="auto"/>
      </w:pPr>
      <w:r>
        <w:separator/>
      </w:r>
    </w:p>
  </w:footnote>
  <w:footnote w:type="continuationSeparator" w:id="0">
    <w:p w14:paraId="710DA3B3" w14:textId="77777777" w:rsidR="006E5FFA" w:rsidRDefault="006E5FFA" w:rsidP="00886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92FF" w14:textId="77777777" w:rsidR="0098699D" w:rsidRDefault="00986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7808E" w14:textId="4CA633B8" w:rsidR="00F06635" w:rsidRDefault="00E47926">
    <w:pPr>
      <w:pStyle w:val="Header"/>
    </w:pPr>
    <w:r>
      <w:rPr>
        <w:noProof/>
      </w:rPr>
      <w:drawing>
        <wp:inline distT="0" distB="0" distL="0" distR="0" wp14:anchorId="1F1AF39C" wp14:editId="3646AF8F">
          <wp:extent cx="5731510" cy="1118235"/>
          <wp:effectExtent l="0" t="0" r="2540" b="5715"/>
          <wp:docPr id="96278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1182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E8D9" w14:textId="77777777" w:rsidR="0098699D" w:rsidRDefault="00986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0E69D1"/>
    <w:multiLevelType w:val="hybridMultilevel"/>
    <w:tmpl w:val="98206F36"/>
    <w:lvl w:ilvl="0" w:tplc="E640B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98507D8"/>
    <w:multiLevelType w:val="hybridMultilevel"/>
    <w:tmpl w:val="239679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16cid:durableId="3560862">
    <w:abstractNumId w:val="1"/>
  </w:num>
  <w:num w:numId="2" w16cid:durableId="1060984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35A"/>
    <w:rsid w:val="00000B10"/>
    <w:rsid w:val="00002B2D"/>
    <w:rsid w:val="00050AF6"/>
    <w:rsid w:val="000C6C55"/>
    <w:rsid w:val="000D22D0"/>
    <w:rsid w:val="000F4300"/>
    <w:rsid w:val="00113F4D"/>
    <w:rsid w:val="0014371E"/>
    <w:rsid w:val="0018635A"/>
    <w:rsid w:val="001C383A"/>
    <w:rsid w:val="001C6095"/>
    <w:rsid w:val="00215949"/>
    <w:rsid w:val="00243A36"/>
    <w:rsid w:val="00267CA7"/>
    <w:rsid w:val="00271FDA"/>
    <w:rsid w:val="002B042C"/>
    <w:rsid w:val="002C158F"/>
    <w:rsid w:val="002D6BD7"/>
    <w:rsid w:val="0038449F"/>
    <w:rsid w:val="003A0714"/>
    <w:rsid w:val="003E05CD"/>
    <w:rsid w:val="004358B7"/>
    <w:rsid w:val="00481510"/>
    <w:rsid w:val="004840A4"/>
    <w:rsid w:val="00490C6A"/>
    <w:rsid w:val="004D709D"/>
    <w:rsid w:val="0058342D"/>
    <w:rsid w:val="00586E54"/>
    <w:rsid w:val="005906E9"/>
    <w:rsid w:val="005B7086"/>
    <w:rsid w:val="005D4D7A"/>
    <w:rsid w:val="00611032"/>
    <w:rsid w:val="0064594D"/>
    <w:rsid w:val="006C112C"/>
    <w:rsid w:val="006E5FFA"/>
    <w:rsid w:val="007273C9"/>
    <w:rsid w:val="00791E6D"/>
    <w:rsid w:val="00795BEF"/>
    <w:rsid w:val="007A0643"/>
    <w:rsid w:val="007F2286"/>
    <w:rsid w:val="00834E5A"/>
    <w:rsid w:val="008865E1"/>
    <w:rsid w:val="008A3D7A"/>
    <w:rsid w:val="008A4137"/>
    <w:rsid w:val="00941E0A"/>
    <w:rsid w:val="0094453D"/>
    <w:rsid w:val="0098699D"/>
    <w:rsid w:val="009B3179"/>
    <w:rsid w:val="009C4A5C"/>
    <w:rsid w:val="00A531AB"/>
    <w:rsid w:val="00A61C9A"/>
    <w:rsid w:val="00A72126"/>
    <w:rsid w:val="00B005D1"/>
    <w:rsid w:val="00B045CD"/>
    <w:rsid w:val="00B07F93"/>
    <w:rsid w:val="00B336EC"/>
    <w:rsid w:val="00B60EBB"/>
    <w:rsid w:val="00B6776C"/>
    <w:rsid w:val="00B97903"/>
    <w:rsid w:val="00BC50E9"/>
    <w:rsid w:val="00BD2484"/>
    <w:rsid w:val="00C47FF5"/>
    <w:rsid w:val="00C50CDF"/>
    <w:rsid w:val="00C635A8"/>
    <w:rsid w:val="00C801BA"/>
    <w:rsid w:val="00CB4C73"/>
    <w:rsid w:val="00CD3E32"/>
    <w:rsid w:val="00CE2904"/>
    <w:rsid w:val="00CF378F"/>
    <w:rsid w:val="00D450E6"/>
    <w:rsid w:val="00D50014"/>
    <w:rsid w:val="00D54DA9"/>
    <w:rsid w:val="00DA0799"/>
    <w:rsid w:val="00DB1A76"/>
    <w:rsid w:val="00E47926"/>
    <w:rsid w:val="00E61D1B"/>
    <w:rsid w:val="00F00725"/>
    <w:rsid w:val="00F06635"/>
    <w:rsid w:val="00F2582C"/>
    <w:rsid w:val="00F53D34"/>
    <w:rsid w:val="00F7478A"/>
    <w:rsid w:val="00FB272D"/>
    <w:rsid w:val="00FC1939"/>
    <w:rsid w:val="00FD6DF4"/>
    <w:rsid w:val="00FF064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EC949"/>
  <w15:docId w15:val="{2329D803-2704-4952-BB48-58E58C65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5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5E1"/>
  </w:style>
  <w:style w:type="paragraph" w:styleId="Footer">
    <w:name w:val="footer"/>
    <w:basedOn w:val="Normal"/>
    <w:link w:val="FooterChar"/>
    <w:uiPriority w:val="99"/>
    <w:unhideWhenUsed/>
    <w:rsid w:val="008865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5E1"/>
  </w:style>
  <w:style w:type="paragraph" w:styleId="BalloonText">
    <w:name w:val="Balloon Text"/>
    <w:basedOn w:val="Normal"/>
    <w:link w:val="BalloonTextChar"/>
    <w:uiPriority w:val="99"/>
    <w:semiHidden/>
    <w:unhideWhenUsed/>
    <w:rsid w:val="00886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E1"/>
    <w:rPr>
      <w:rFonts w:ascii="Tahoma" w:hAnsi="Tahoma" w:cs="Tahoma"/>
      <w:sz w:val="16"/>
      <w:szCs w:val="16"/>
    </w:rPr>
  </w:style>
  <w:style w:type="table" w:styleId="TableGrid">
    <w:name w:val="Table Grid"/>
    <w:basedOn w:val="TableNormal"/>
    <w:uiPriority w:val="59"/>
    <w:rsid w:val="0000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4840A4"/>
    <w:rPr>
      <w:i/>
      <w:iCs/>
    </w:rPr>
  </w:style>
  <w:style w:type="paragraph" w:styleId="Title">
    <w:name w:val="Title"/>
    <w:basedOn w:val="Normal"/>
    <w:link w:val="TitleChar"/>
    <w:qFormat/>
    <w:rsid w:val="00B6776C"/>
    <w:pPr>
      <w:spacing w:after="0" w:line="360" w:lineRule="auto"/>
      <w:jc w:val="center"/>
    </w:pPr>
    <w:rPr>
      <w:rFonts w:ascii="Times New Roman" w:eastAsia="Times New Roman" w:hAnsi="Times New Roman" w:cs="Times New Roman"/>
      <w:b/>
      <w:sz w:val="28"/>
      <w:szCs w:val="24"/>
      <w:lang w:val="en-US" w:eastAsia="en-US"/>
    </w:rPr>
  </w:style>
  <w:style w:type="character" w:customStyle="1" w:styleId="TitleChar">
    <w:name w:val="Title Char"/>
    <w:basedOn w:val="DefaultParagraphFont"/>
    <w:link w:val="Title"/>
    <w:rsid w:val="00B6776C"/>
    <w:rPr>
      <w:rFonts w:ascii="Times New Roman" w:eastAsia="Times New Roman" w:hAnsi="Times New Roman" w:cs="Times New Roman"/>
      <w:b/>
      <w:sz w:val="28"/>
      <w:szCs w:val="24"/>
      <w:lang w:val="en-US" w:eastAsia="en-US"/>
    </w:rPr>
  </w:style>
  <w:style w:type="paragraph" w:styleId="ListParagraph">
    <w:name w:val="List Paragraph"/>
    <w:basedOn w:val="Normal"/>
    <w:uiPriority w:val="34"/>
    <w:qFormat/>
    <w:rsid w:val="00B6776C"/>
    <w:pPr>
      <w:ind w:left="720"/>
      <w:contextualSpacing/>
    </w:pPr>
    <w:rPr>
      <w:rFonts w:ascii="Calibri" w:eastAsia="Calibri" w:hAnsi="Calibr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z&#233;kely%20Mik&#243;%20Koll&#233;gium\Fejlec\Fejl&#233;c%202017\Mik&#243;%20fejl&#233;c+l&#225;bl&#233;c%202017.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Mikó fejléc+lábléc 2017.dotx</Template>
  <TotalTime>1</TotalTime>
  <Pages>1</Pages>
  <Words>305</Words>
  <Characters>1740</Characters>
  <Application>Microsoft Office Word</Application>
  <DocSecurity>0</DocSecurity>
  <Lines>14</Lines>
  <Paragraphs>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Pityu</dc:creator>
  <cp:lastModifiedBy>Miko Secretar</cp:lastModifiedBy>
  <cp:revision>4</cp:revision>
  <cp:lastPrinted>2025-02-04T10:03:00Z</cp:lastPrinted>
  <dcterms:created xsi:type="dcterms:W3CDTF">2025-09-10T06:15:00Z</dcterms:created>
  <dcterms:modified xsi:type="dcterms:W3CDTF">2025-09-15T07:50:00Z</dcterms:modified>
</cp:coreProperties>
</file>