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C363F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396625">
        <w:rPr>
          <w:rFonts w:ascii="Times New Roman" w:hAnsi="Times New Roman" w:cs="Times New Roman"/>
          <w:b/>
          <w:bCs/>
          <w:sz w:val="24"/>
          <w:szCs w:val="24"/>
          <w:lang w:val="ro-RO"/>
        </w:rPr>
        <w:t>Anexa 2.3.5</w:t>
      </w:r>
    </w:p>
    <w:p w14:paraId="6559DD69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438FECC5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37B236D" w14:textId="50C35A21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C</w:t>
      </w:r>
      <w:r w:rsidRPr="00396625">
        <w:rPr>
          <w:rFonts w:ascii="Times New Roman" w:hAnsi="Times New Roman" w:cs="Times New Roman"/>
          <w:b/>
          <w:bCs/>
          <w:sz w:val="24"/>
          <w:szCs w:val="24"/>
          <w:lang w:val="ro-RO"/>
        </w:rPr>
        <w:t>erere pentru acordarea bursei sociale pentru elevi care au deficiențe/afectări funcționale produse de boli, tulburări sau afecțiuni ale structurilor și funcțiilor organismului, în anul școlar 202</w:t>
      </w:r>
      <w:r w:rsidR="00BD31BE">
        <w:rPr>
          <w:rFonts w:ascii="Times New Roman" w:hAnsi="Times New Roman" w:cs="Times New Roman"/>
          <w:b/>
          <w:bCs/>
          <w:sz w:val="24"/>
          <w:szCs w:val="24"/>
          <w:lang w:val="ro-RO"/>
        </w:rPr>
        <w:t>5</w:t>
      </w:r>
      <w:r w:rsidRPr="00396625">
        <w:rPr>
          <w:rFonts w:ascii="Times New Roman" w:hAnsi="Times New Roman" w:cs="Times New Roman"/>
          <w:b/>
          <w:bCs/>
          <w:sz w:val="24"/>
          <w:szCs w:val="24"/>
          <w:lang w:val="ro-RO"/>
        </w:rPr>
        <w:t>-202</w:t>
      </w:r>
      <w:r w:rsidR="00BD31BE">
        <w:rPr>
          <w:rFonts w:ascii="Times New Roman" w:hAnsi="Times New Roman" w:cs="Times New Roman"/>
          <w:b/>
          <w:bCs/>
          <w:sz w:val="24"/>
          <w:szCs w:val="24"/>
          <w:lang w:val="ro-RO"/>
        </w:rPr>
        <w:t>6</w:t>
      </w:r>
    </w:p>
    <w:p w14:paraId="260AC89E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6BF1BD6" w14:textId="34B795D0" w:rsidR="00640B60" w:rsidRPr="00396625" w:rsidRDefault="00640B60" w:rsidP="00640B60">
      <w:pPr>
        <w:spacing w:after="0" w:line="360" w:lineRule="auto"/>
        <w:ind w:firstLine="720"/>
        <w:jc w:val="both"/>
        <w:rPr>
          <w:rFonts w:ascii="Arial" w:eastAsia="Times New Roman" w:hAnsi="Arial" w:cs="Arial"/>
          <w:bCs/>
          <w:sz w:val="18"/>
          <w:szCs w:val="18"/>
          <w:lang w:val="ro-RO"/>
        </w:rPr>
      </w:pP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Subsemnatul(a),___________________________________, în  calitate de părinte/tutore legal al elevului/ei____________________________ din clasa______________ , anul școlar 202</w:t>
      </w:r>
      <w:r w:rsidR="00671C8D">
        <w:rPr>
          <w:rFonts w:ascii="Arial" w:eastAsia="Times New Roman" w:hAnsi="Arial" w:cs="Arial"/>
          <w:bCs/>
          <w:sz w:val="18"/>
          <w:szCs w:val="18"/>
          <w:lang w:val="ro-RO"/>
        </w:rPr>
        <w:t>5</w:t>
      </w: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-202</w:t>
      </w:r>
      <w:r w:rsidR="00671C8D">
        <w:rPr>
          <w:rFonts w:ascii="Arial" w:eastAsia="Times New Roman" w:hAnsi="Arial" w:cs="Arial"/>
          <w:bCs/>
          <w:sz w:val="18"/>
          <w:szCs w:val="18"/>
          <w:lang w:val="ro-RO"/>
        </w:rPr>
        <w:t>6</w:t>
      </w: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, vă rog să aprobați acordarea</w:t>
      </w:r>
      <w:r w:rsidRPr="00396625">
        <w:rPr>
          <w:rFonts w:ascii="Arial" w:eastAsia="Times New Roman" w:hAnsi="Arial" w:cs="Arial"/>
          <w:b/>
          <w:sz w:val="18"/>
          <w:szCs w:val="18"/>
          <w:lang w:val="ro-RO"/>
        </w:rPr>
        <w:t xml:space="preserve"> BURSEI SOCIALE</w:t>
      </w: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 xml:space="preserve">, pentru fiu meul / fiica mea, conform prevederile art. 10 litera e) al Ordinului M.E. Nr. </w:t>
      </w:r>
      <w:r w:rsidR="00BD31BE">
        <w:rPr>
          <w:rFonts w:ascii="Arial" w:eastAsia="Times New Roman" w:hAnsi="Arial" w:cs="Arial"/>
          <w:bCs/>
          <w:sz w:val="18"/>
          <w:szCs w:val="18"/>
          <w:lang w:val="ro-RO"/>
        </w:rPr>
        <w:t>732/2025</w:t>
      </w: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, care prevede următoarele:</w:t>
      </w:r>
    </w:p>
    <w:p w14:paraId="6C9B8A53" w14:textId="77777777" w:rsidR="00640B60" w:rsidRPr="00F66B33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val="ro-RO"/>
        </w:rPr>
      </w:pPr>
      <w:r w:rsidRPr="00396625">
        <w:rPr>
          <w:rFonts w:ascii="Arial" w:hAnsi="Arial" w:cs="Arial"/>
          <w:b/>
          <w:bCs/>
          <w:sz w:val="18"/>
          <w:szCs w:val="18"/>
          <w:lang w:val="ro-RO"/>
        </w:rPr>
        <w:t>e)</w:t>
      </w:r>
      <w:r w:rsidRPr="00396625">
        <w:rPr>
          <w:rFonts w:ascii="Arial" w:hAnsi="Arial" w:cs="Arial"/>
          <w:b/>
          <w:bCs/>
          <w:sz w:val="18"/>
          <w:szCs w:val="18"/>
          <w:lang w:val="ro-RO"/>
        </w:rPr>
        <w:tab/>
      </w:r>
      <w:r w:rsidRPr="00F66B33">
        <w:rPr>
          <w:rFonts w:ascii="Arial" w:hAnsi="Arial" w:cs="Arial"/>
          <w:b/>
          <w:bCs/>
          <w:sz w:val="18"/>
          <w:szCs w:val="18"/>
          <w:lang w:val="ro-RO"/>
        </w:rPr>
        <w:t>elevi care au deficiențe/afectări funcționale produse de boli, tulburări sau afecțiuni ale structurilor și funcțiilor organismului, încadrate conform criteriilor din anexa nr. 1 la Ordinul ministrului sănătății și al ministrului muncii, familiei, protecției sociale și persoanelor vârstnice nr. 1.306/1.883/2016 pentru aprobarea criteriilor biopsihosociale de încadrare a copiilor cu dizabilități în grad de handicap și a modalităților de aplicare a acestora, cu modificările și completările ulterioare, și structurate tipologic conform aceluiași ordin, fără a se lua în considerare nivelul venitului mediu pe membru de familie.</w:t>
      </w:r>
    </w:p>
    <w:p w14:paraId="26168B17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49E2AB6D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 xml:space="preserve">În vederea obţinerii dreptului de bursă pentru motive medicale, depun următoarele documente: </w:t>
      </w:r>
    </w:p>
    <w:p w14:paraId="17D745AC" w14:textId="77777777" w:rsidR="00640B60" w:rsidRPr="00396625" w:rsidRDefault="00640B60" w:rsidP="00640B6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>Copie act identitate părinte solicitant sau tutore legal</w:t>
      </w:r>
    </w:p>
    <w:p w14:paraId="38989F7E" w14:textId="77777777" w:rsidR="00640B60" w:rsidRPr="00396625" w:rsidRDefault="00640B60" w:rsidP="00640B6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>Certificat naștere elev</w:t>
      </w:r>
    </w:p>
    <w:p w14:paraId="522B6D9A" w14:textId="77777777" w:rsidR="00640B60" w:rsidRPr="00396625" w:rsidRDefault="00640B60" w:rsidP="00640B6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>Certificat de încadrare în grad de handicap sau certificat tip A5 eliberat de medicul specialist și avizat de medicul de la cabinetul școlar/medicul de familie.</w:t>
      </w:r>
    </w:p>
    <w:p w14:paraId="67189C10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ind w:firstLine="860"/>
        <w:jc w:val="both"/>
        <w:rPr>
          <w:rFonts w:ascii="Arial" w:hAnsi="Arial" w:cs="Arial"/>
          <w:sz w:val="18"/>
          <w:szCs w:val="18"/>
          <w:lang w:val="ro-RO"/>
        </w:rPr>
      </w:pPr>
    </w:p>
    <w:p w14:paraId="3627F9F7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>Declar pe propria răspundere că datele înscrise mai sus sunt reale, corecte şi cunosc faptul că nedeclararea sau declararea falsă atrage restituirea bursei încasate şi suportarea consecinţelor legale.</w:t>
      </w:r>
    </w:p>
    <w:p w14:paraId="36AD3EA4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396625">
        <w:rPr>
          <w:rFonts w:ascii="Arial" w:hAnsi="Arial" w:cs="Arial"/>
          <w:sz w:val="18"/>
          <w:szCs w:val="18"/>
          <w:lang w:val="ro-RO"/>
        </w:rPr>
        <w:t>Sunt de acord cu verificarea ulterioară a veridicității documentelor depuse la dosar.</w:t>
      </w:r>
    </w:p>
    <w:p w14:paraId="2F48DF1D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ind w:firstLine="860"/>
        <w:jc w:val="both"/>
        <w:rPr>
          <w:rFonts w:ascii="Arial" w:hAnsi="Arial" w:cs="Arial"/>
          <w:sz w:val="18"/>
          <w:szCs w:val="18"/>
          <w:lang w:val="ro-RO"/>
        </w:rPr>
      </w:pPr>
    </w:p>
    <w:p w14:paraId="19A42498" w14:textId="77777777" w:rsidR="00640B60" w:rsidRPr="00396625" w:rsidRDefault="00640B60" w:rsidP="00640B60">
      <w:pPr>
        <w:widowControl w:val="0"/>
        <w:tabs>
          <w:tab w:val="left" w:pos="118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ro-RO"/>
        </w:rPr>
      </w:pPr>
      <w:r w:rsidRPr="00396625">
        <w:rPr>
          <w:rFonts w:ascii="Arial" w:hAnsi="Arial" w:cs="Arial"/>
          <w:b/>
          <w:bCs/>
          <w:sz w:val="18"/>
          <w:szCs w:val="18"/>
          <w:lang w:val="ro-RO"/>
        </w:rPr>
        <w:t>CONSIMȚĂMÂNT PENTRU PRELUCRAREA DATELOR CU CARACTER PERSONAL</w:t>
      </w:r>
    </w:p>
    <w:p w14:paraId="491C9284" w14:textId="77777777" w:rsidR="00640B60" w:rsidRPr="00396625" w:rsidRDefault="00640B60" w:rsidP="00640B60">
      <w:pPr>
        <w:widowControl w:val="0"/>
        <w:tabs>
          <w:tab w:val="left" w:pos="118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ro-RO"/>
        </w:rPr>
      </w:pPr>
    </w:p>
    <w:p w14:paraId="682DADBD" w14:textId="77777777" w:rsidR="00640B60" w:rsidRPr="00396625" w:rsidRDefault="00640B60" w:rsidP="00640B60">
      <w:pPr>
        <w:widowControl w:val="0"/>
        <w:tabs>
          <w:tab w:val="left" w:pos="118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val="ro-RO"/>
        </w:rPr>
      </w:pPr>
      <w:r w:rsidRPr="00396625">
        <w:rPr>
          <w:rFonts w:ascii="Arial" w:hAnsi="Arial" w:cs="Arial"/>
          <w:b/>
          <w:bCs/>
          <w:sz w:val="18"/>
          <w:szCs w:val="18"/>
          <w:lang w:val="ro-RO"/>
        </w:rPr>
        <w:t>Sunt de acord cu prelucrarea datelor cu caracter personal prevăzute în cartea de identitate și cele din extrasul de cont, numai în scopul efectuării plății pentru beneficiarii burselor școlare.</w:t>
      </w:r>
    </w:p>
    <w:p w14:paraId="3B6F190E" w14:textId="77777777" w:rsidR="00640B60" w:rsidRPr="00396625" w:rsidRDefault="00640B60" w:rsidP="00640B60">
      <w:pPr>
        <w:widowControl w:val="0"/>
        <w:autoSpaceDE w:val="0"/>
        <w:autoSpaceDN w:val="0"/>
        <w:adjustRightInd w:val="0"/>
        <w:spacing w:after="0" w:line="240" w:lineRule="auto"/>
        <w:ind w:firstLine="860"/>
        <w:jc w:val="both"/>
        <w:rPr>
          <w:rFonts w:ascii="Arial" w:hAnsi="Arial" w:cs="Arial"/>
          <w:sz w:val="18"/>
          <w:szCs w:val="18"/>
          <w:lang w:val="ro-RO"/>
        </w:rPr>
      </w:pPr>
    </w:p>
    <w:p w14:paraId="30210F6B" w14:textId="77777777" w:rsidR="00640B60" w:rsidRPr="00396625" w:rsidRDefault="00640B60" w:rsidP="00640B60">
      <w:pPr>
        <w:widowControl w:val="0"/>
        <w:spacing w:after="0" w:line="360" w:lineRule="auto"/>
        <w:rPr>
          <w:rFonts w:ascii="Arial" w:eastAsia="Times New Roman" w:hAnsi="Arial" w:cs="Arial"/>
          <w:bCs/>
          <w:sz w:val="18"/>
          <w:szCs w:val="18"/>
          <w:lang w:val="ro-RO"/>
        </w:rPr>
      </w:pP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Data:</w:t>
      </w:r>
    </w:p>
    <w:p w14:paraId="7F5953D5" w14:textId="77777777" w:rsidR="00640B60" w:rsidRPr="00396625" w:rsidRDefault="00640B60" w:rsidP="00640B60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18"/>
          <w:szCs w:val="18"/>
          <w:lang w:val="ro-RO"/>
        </w:rPr>
      </w:pP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ab/>
      </w: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ab/>
      </w:r>
    </w:p>
    <w:p w14:paraId="20F21C06" w14:textId="77777777" w:rsidR="00640B60" w:rsidRDefault="00640B60" w:rsidP="00640B60">
      <w:pPr>
        <w:widowControl w:val="0"/>
        <w:spacing w:after="0" w:line="360" w:lineRule="auto"/>
        <w:ind w:left="4956" w:firstLine="708"/>
        <w:jc w:val="center"/>
        <w:rPr>
          <w:rFonts w:ascii="Arial" w:eastAsia="Times New Roman" w:hAnsi="Arial" w:cs="Arial"/>
          <w:bCs/>
          <w:sz w:val="18"/>
          <w:szCs w:val="18"/>
          <w:lang w:val="ro-RO"/>
        </w:rPr>
      </w:pPr>
      <w:r w:rsidRPr="00396625">
        <w:rPr>
          <w:rFonts w:ascii="Arial" w:eastAsia="Times New Roman" w:hAnsi="Arial" w:cs="Arial"/>
          <w:bCs/>
          <w:sz w:val="18"/>
          <w:szCs w:val="18"/>
          <w:lang w:val="ro-RO"/>
        </w:rPr>
        <w:t>Semnătura_____________</w:t>
      </w:r>
    </w:p>
    <w:p w14:paraId="36D558A9" w14:textId="5CFE69C0" w:rsidR="00BD31BE" w:rsidRPr="00396625" w:rsidRDefault="00BD31BE" w:rsidP="00BD31BE">
      <w:pPr>
        <w:pStyle w:val="Title"/>
        <w:jc w:val="left"/>
        <w:rPr>
          <w:rFonts w:ascii="Arial" w:hAnsi="Arial" w:cs="Arial"/>
          <w:bCs/>
          <w:sz w:val="24"/>
          <w:lang w:val="ro-RO"/>
        </w:rPr>
      </w:pPr>
      <w:r w:rsidRPr="00396625">
        <w:rPr>
          <w:bCs/>
          <w:sz w:val="20"/>
          <w:szCs w:val="20"/>
          <w:lang w:val="ro-RO"/>
        </w:rPr>
        <w:t xml:space="preserve">Termen depunere: </w:t>
      </w:r>
      <w:r>
        <w:rPr>
          <w:bCs/>
          <w:sz w:val="20"/>
          <w:szCs w:val="20"/>
          <w:lang w:val="ro-RO"/>
        </w:rPr>
        <w:t>02.10.2025</w:t>
      </w:r>
    </w:p>
    <w:p w14:paraId="0620E3F1" w14:textId="77777777" w:rsidR="00BD31BE" w:rsidRPr="00396625" w:rsidRDefault="00BD31BE" w:rsidP="00BD31BE">
      <w:pPr>
        <w:widowControl w:val="0"/>
        <w:spacing w:after="0" w:line="360" w:lineRule="auto"/>
        <w:rPr>
          <w:rFonts w:ascii="Arial" w:eastAsia="Times New Roman" w:hAnsi="Arial" w:cs="Arial"/>
          <w:bCs/>
          <w:sz w:val="18"/>
          <w:szCs w:val="18"/>
          <w:lang w:val="ro-RO"/>
        </w:rPr>
      </w:pPr>
    </w:p>
    <w:p w14:paraId="0329DF96" w14:textId="77777777" w:rsidR="00640B60" w:rsidRPr="00396625" w:rsidRDefault="00640B60" w:rsidP="00640B60">
      <w:pPr>
        <w:widowControl w:val="0"/>
        <w:spacing w:after="0" w:line="360" w:lineRule="auto"/>
        <w:jc w:val="right"/>
        <w:rPr>
          <w:rFonts w:ascii="Arial" w:eastAsia="Times New Roman" w:hAnsi="Arial" w:cs="Arial"/>
          <w:bCs/>
          <w:sz w:val="18"/>
          <w:szCs w:val="18"/>
          <w:lang w:val="ro-RO"/>
        </w:rPr>
      </w:pPr>
    </w:p>
    <w:p w14:paraId="133B35E3" w14:textId="20207595" w:rsidR="004840A4" w:rsidRPr="00BC50E9" w:rsidRDefault="004840A4" w:rsidP="00BC50E9"/>
    <w:sectPr w:rsidR="004840A4" w:rsidRPr="00BC50E9" w:rsidSect="00A61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0E1F3" w14:textId="77777777" w:rsidR="00854F9C" w:rsidRDefault="00854F9C" w:rsidP="008865E1">
      <w:pPr>
        <w:spacing w:after="0" w:line="240" w:lineRule="auto"/>
      </w:pPr>
      <w:r>
        <w:separator/>
      </w:r>
    </w:p>
  </w:endnote>
  <w:endnote w:type="continuationSeparator" w:id="0">
    <w:p w14:paraId="1C079178" w14:textId="77777777" w:rsidR="00854F9C" w:rsidRDefault="00854F9C" w:rsidP="00886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13FBE" w14:textId="77777777" w:rsidR="0098699D" w:rsidRDefault="00986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D61B3" w14:textId="77777777" w:rsidR="008865E1" w:rsidRDefault="00DB1A76">
    <w:pPr>
      <w:pStyle w:val="Footer"/>
    </w:pPr>
    <w:r>
      <w:rPr>
        <w:noProof/>
        <w:lang w:val="en-US" w:eastAsia="en-US"/>
      </w:rPr>
      <w:drawing>
        <wp:inline distT="0" distB="0" distL="0" distR="0" wp14:anchorId="5B2CCC51" wp14:editId="60A71EBC">
          <wp:extent cx="5731510" cy="242461"/>
          <wp:effectExtent l="0" t="0" r="0" b="5715"/>
          <wp:docPr id="1" name="Picture 1" descr="F:\Fejléc\Lábléc 2023-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ejléc\Lábléc 2023-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42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1E06" w14:textId="77777777" w:rsidR="0098699D" w:rsidRDefault="009869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33B55" w14:textId="77777777" w:rsidR="00854F9C" w:rsidRDefault="00854F9C" w:rsidP="008865E1">
      <w:pPr>
        <w:spacing w:after="0" w:line="240" w:lineRule="auto"/>
      </w:pPr>
      <w:r>
        <w:separator/>
      </w:r>
    </w:p>
  </w:footnote>
  <w:footnote w:type="continuationSeparator" w:id="0">
    <w:p w14:paraId="597D4517" w14:textId="77777777" w:rsidR="00854F9C" w:rsidRDefault="00854F9C" w:rsidP="00886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892FF" w14:textId="77777777" w:rsidR="0098699D" w:rsidRDefault="009869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7808E" w14:textId="4CA633B8" w:rsidR="00F06635" w:rsidRDefault="00E47926">
    <w:pPr>
      <w:pStyle w:val="Header"/>
    </w:pPr>
    <w:r>
      <w:rPr>
        <w:noProof/>
      </w:rPr>
      <w:drawing>
        <wp:inline distT="0" distB="0" distL="0" distR="0" wp14:anchorId="1F1AF39C" wp14:editId="3646AF8F">
          <wp:extent cx="5731510" cy="1118235"/>
          <wp:effectExtent l="0" t="0" r="2540" b="5715"/>
          <wp:docPr id="9627810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11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E8D9" w14:textId="77777777" w:rsidR="0098699D" w:rsidRDefault="00986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C22D15"/>
    <w:multiLevelType w:val="hybridMultilevel"/>
    <w:tmpl w:val="8BBABFA6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 w16cid:durableId="546186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35A"/>
    <w:rsid w:val="00000B10"/>
    <w:rsid w:val="00002B2D"/>
    <w:rsid w:val="00050AF6"/>
    <w:rsid w:val="000C6C55"/>
    <w:rsid w:val="000D22D0"/>
    <w:rsid w:val="000F4300"/>
    <w:rsid w:val="00113F4D"/>
    <w:rsid w:val="0014371E"/>
    <w:rsid w:val="0018635A"/>
    <w:rsid w:val="001C383A"/>
    <w:rsid w:val="001C6095"/>
    <w:rsid w:val="00215949"/>
    <w:rsid w:val="00243A36"/>
    <w:rsid w:val="00267CA7"/>
    <w:rsid w:val="00271FDA"/>
    <w:rsid w:val="002B042C"/>
    <w:rsid w:val="002C158F"/>
    <w:rsid w:val="002D6BD7"/>
    <w:rsid w:val="0038449F"/>
    <w:rsid w:val="003A0714"/>
    <w:rsid w:val="003E05CD"/>
    <w:rsid w:val="004358B7"/>
    <w:rsid w:val="00481510"/>
    <w:rsid w:val="004840A4"/>
    <w:rsid w:val="004D709D"/>
    <w:rsid w:val="0058342D"/>
    <w:rsid w:val="00586E54"/>
    <w:rsid w:val="005906E9"/>
    <w:rsid w:val="005B7086"/>
    <w:rsid w:val="005D4D7A"/>
    <w:rsid w:val="00611032"/>
    <w:rsid w:val="00640B60"/>
    <w:rsid w:val="0064594D"/>
    <w:rsid w:val="00671C8D"/>
    <w:rsid w:val="006C112C"/>
    <w:rsid w:val="007273C9"/>
    <w:rsid w:val="00791E6D"/>
    <w:rsid w:val="00795BEF"/>
    <w:rsid w:val="007A0643"/>
    <w:rsid w:val="007F2286"/>
    <w:rsid w:val="00834E5A"/>
    <w:rsid w:val="00854F9C"/>
    <w:rsid w:val="008865E1"/>
    <w:rsid w:val="008A3D7A"/>
    <w:rsid w:val="008A4137"/>
    <w:rsid w:val="00941E0A"/>
    <w:rsid w:val="0094453D"/>
    <w:rsid w:val="0098699D"/>
    <w:rsid w:val="009B3179"/>
    <w:rsid w:val="009C4A5C"/>
    <w:rsid w:val="00A531AB"/>
    <w:rsid w:val="00A61C9A"/>
    <w:rsid w:val="00A72126"/>
    <w:rsid w:val="00B005D1"/>
    <w:rsid w:val="00B045CD"/>
    <w:rsid w:val="00B07F93"/>
    <w:rsid w:val="00B336EC"/>
    <w:rsid w:val="00B60EBB"/>
    <w:rsid w:val="00B97903"/>
    <w:rsid w:val="00BC50E9"/>
    <w:rsid w:val="00BD2484"/>
    <w:rsid w:val="00BD31BE"/>
    <w:rsid w:val="00C47FF5"/>
    <w:rsid w:val="00C635A8"/>
    <w:rsid w:val="00C801BA"/>
    <w:rsid w:val="00CB4C73"/>
    <w:rsid w:val="00CD3E32"/>
    <w:rsid w:val="00CE2904"/>
    <w:rsid w:val="00CF378F"/>
    <w:rsid w:val="00D450E6"/>
    <w:rsid w:val="00D50014"/>
    <w:rsid w:val="00D54DA9"/>
    <w:rsid w:val="00DA0799"/>
    <w:rsid w:val="00DB1A76"/>
    <w:rsid w:val="00E47926"/>
    <w:rsid w:val="00ED5865"/>
    <w:rsid w:val="00F00725"/>
    <w:rsid w:val="00F06635"/>
    <w:rsid w:val="00F2582C"/>
    <w:rsid w:val="00F53D34"/>
    <w:rsid w:val="00F7478A"/>
    <w:rsid w:val="00FB272D"/>
    <w:rsid w:val="00FC1939"/>
    <w:rsid w:val="00FD6DF4"/>
    <w:rsid w:val="00FF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EC949"/>
  <w15:docId w15:val="{2329D803-2704-4952-BB48-58E58C65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65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5E1"/>
  </w:style>
  <w:style w:type="paragraph" w:styleId="Footer">
    <w:name w:val="footer"/>
    <w:basedOn w:val="Normal"/>
    <w:link w:val="FooterChar"/>
    <w:uiPriority w:val="99"/>
    <w:unhideWhenUsed/>
    <w:rsid w:val="008865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5E1"/>
  </w:style>
  <w:style w:type="paragraph" w:styleId="BalloonText">
    <w:name w:val="Balloon Text"/>
    <w:basedOn w:val="Normal"/>
    <w:link w:val="BalloonTextChar"/>
    <w:uiPriority w:val="99"/>
    <w:semiHidden/>
    <w:unhideWhenUsed/>
    <w:rsid w:val="0088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4840A4"/>
    <w:rPr>
      <w:i/>
      <w:iCs/>
    </w:rPr>
  </w:style>
  <w:style w:type="paragraph" w:styleId="ListParagraph">
    <w:name w:val="List Paragraph"/>
    <w:basedOn w:val="Normal"/>
    <w:uiPriority w:val="34"/>
    <w:qFormat/>
    <w:rsid w:val="00640B60"/>
    <w:pPr>
      <w:ind w:left="720"/>
      <w:contextualSpacing/>
    </w:pPr>
    <w:rPr>
      <w:rFonts w:eastAsiaTheme="minorHAnsi"/>
      <w:lang w:val="en-US" w:eastAsia="en-US"/>
    </w:rPr>
  </w:style>
  <w:style w:type="paragraph" w:styleId="Title">
    <w:name w:val="Title"/>
    <w:basedOn w:val="Normal"/>
    <w:link w:val="TitleChar"/>
    <w:qFormat/>
    <w:rsid w:val="00BD31B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BD31BE"/>
    <w:rPr>
      <w:rFonts w:ascii="Times New Roman" w:eastAsia="Times New Roman" w:hAnsi="Times New Roman" w:cs="Times New Roman"/>
      <w:b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z&#233;kely%20Mik&#243;%20Koll&#233;gium\Fejlec\Fejl&#233;c%202017\Mik&#243;%20fejl&#233;c+l&#225;bl&#233;c%202017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Mikó fejléc+lábléc 2017.dotx</Template>
  <TotalTime>3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Pityu</dc:creator>
  <cp:lastModifiedBy>Miko Secretar</cp:lastModifiedBy>
  <cp:revision>4</cp:revision>
  <cp:lastPrinted>2025-02-04T10:03:00Z</cp:lastPrinted>
  <dcterms:created xsi:type="dcterms:W3CDTF">2025-09-10T06:10:00Z</dcterms:created>
  <dcterms:modified xsi:type="dcterms:W3CDTF">2025-09-15T07:50:00Z</dcterms:modified>
</cp:coreProperties>
</file>